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175FC" w14:textId="0B733E2D" w:rsidR="00D5092E" w:rsidRDefault="00123209">
      <w:r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B7D646" wp14:editId="175C19AD">
                <wp:simplePos x="0" y="0"/>
                <wp:positionH relativeFrom="column">
                  <wp:posOffset>-331470</wp:posOffset>
                </wp:positionH>
                <wp:positionV relativeFrom="paragraph">
                  <wp:posOffset>471805</wp:posOffset>
                </wp:positionV>
                <wp:extent cx="9017635" cy="1062990"/>
                <wp:effectExtent l="0" t="0" r="0" b="381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63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7B0BC" w14:textId="07FF87B6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</w:pPr>
                            <w:r w:rsidRPr="00123209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  <w:t>Parc de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  <w:t xml:space="preserve"> Bellvitge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7D6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6.1pt;margin-top:37.15pt;width:710.05pt;height:8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" filled="f" stroked="f">
                <v:textbox>
                  <w:txbxContent>
                    <w:p w14:paraId="0A17B0BC" w14:textId="07FF87B6" w:rsidR="00575927" w:rsidRPr="00123209" w:rsidRDefault="00575927" w:rsidP="00210BB5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</w:pPr>
                      <w:r w:rsidRPr="00123209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  <w:t>Parc de</w:t>
                      </w: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  <w:t xml:space="preserve"> Bellvitge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F5D7E" w14:textId="77777777" w:rsidR="00D5092E" w:rsidRPr="00D5092E" w:rsidRDefault="00D5092E" w:rsidP="00D5092E"/>
    <w:p w14:paraId="1EB80CA3" w14:textId="77777777" w:rsidR="00D5092E" w:rsidRPr="00D5092E" w:rsidRDefault="00D5092E" w:rsidP="00D5092E"/>
    <w:p w14:paraId="72DD4920" w14:textId="77777777" w:rsidR="00D5092E" w:rsidRPr="00D5092E" w:rsidRDefault="00D5092E" w:rsidP="00D5092E"/>
    <w:p w14:paraId="1B0C7F52" w14:textId="77777777" w:rsidR="00D5092E" w:rsidRPr="00D5092E" w:rsidRDefault="00D5092E" w:rsidP="00D5092E"/>
    <w:p w14:paraId="5F854B4C" w14:textId="77777777" w:rsidR="00D5092E" w:rsidRPr="00D5092E" w:rsidRDefault="00D5092E" w:rsidP="00D5092E"/>
    <w:p w14:paraId="6B4E5EEF" w14:textId="77777777" w:rsidR="00D5092E" w:rsidRPr="00D5092E" w:rsidRDefault="00D5092E" w:rsidP="00D5092E"/>
    <w:p w14:paraId="788CBB8F" w14:textId="77777777" w:rsidR="00D5092E" w:rsidRPr="00D5092E" w:rsidRDefault="00D5092E" w:rsidP="00D5092E"/>
    <w:p w14:paraId="257C0739" w14:textId="77777777" w:rsidR="00D5092E" w:rsidRPr="00D5092E" w:rsidRDefault="00D5092E" w:rsidP="00D5092E"/>
    <w:p w14:paraId="54DBDB98" w14:textId="77777777" w:rsidR="00D5092E" w:rsidRPr="00D5092E" w:rsidRDefault="00D5092E" w:rsidP="00D5092E"/>
    <w:p w14:paraId="18EC4D56" w14:textId="77777777" w:rsidR="00D5092E" w:rsidRPr="00D5092E" w:rsidRDefault="00D5092E" w:rsidP="00D5092E"/>
    <w:p w14:paraId="3C46D2EB" w14:textId="77777777" w:rsidR="00D5092E" w:rsidRPr="00D5092E" w:rsidRDefault="00D5092E" w:rsidP="00D5092E"/>
    <w:p w14:paraId="66577393" w14:textId="77777777" w:rsidR="00D5092E" w:rsidRPr="00D5092E" w:rsidRDefault="00D5092E" w:rsidP="00D5092E"/>
    <w:p w14:paraId="5F7B18DF" w14:textId="77777777" w:rsidR="00D5092E" w:rsidRPr="00D5092E" w:rsidRDefault="00D5092E" w:rsidP="00D5092E"/>
    <w:p w14:paraId="1974E8BE" w14:textId="77777777" w:rsidR="00D5092E" w:rsidRPr="00D5092E" w:rsidRDefault="00D5092E" w:rsidP="00D5092E"/>
    <w:p w14:paraId="78FFCC0F" w14:textId="77777777" w:rsidR="00D5092E" w:rsidRPr="00D5092E" w:rsidRDefault="00D5092E" w:rsidP="00D5092E"/>
    <w:p w14:paraId="3ED965BB" w14:textId="77777777" w:rsidR="00D5092E" w:rsidRPr="00D5092E" w:rsidRDefault="00D5092E" w:rsidP="00D5092E"/>
    <w:p w14:paraId="3EB4DE36" w14:textId="77777777" w:rsidR="00D5092E" w:rsidRPr="00D5092E" w:rsidRDefault="00D5092E" w:rsidP="00D5092E"/>
    <w:p w14:paraId="74960798" w14:textId="77777777" w:rsidR="00D5092E" w:rsidRPr="00D5092E" w:rsidRDefault="00D5092E" w:rsidP="00D5092E"/>
    <w:p w14:paraId="4AF07E53" w14:textId="77777777" w:rsidR="00D5092E" w:rsidRPr="00D5092E" w:rsidRDefault="00D5092E" w:rsidP="00D5092E"/>
    <w:p w14:paraId="1C1F5D48" w14:textId="77777777" w:rsidR="00D5092E" w:rsidRPr="00D5092E" w:rsidRDefault="00D5092E" w:rsidP="00D5092E"/>
    <w:p w14:paraId="106A50AC" w14:textId="2AB42E38" w:rsidR="00D5092E" w:rsidRPr="00D5092E" w:rsidRDefault="00D5092E" w:rsidP="00D5092E">
      <w:pPr>
        <w:tabs>
          <w:tab w:val="left" w:pos="4320"/>
        </w:tabs>
      </w:pPr>
      <w:r>
        <w:tab/>
      </w:r>
    </w:p>
    <w:p w14:paraId="3DB8FEE7" w14:textId="676270FD" w:rsidR="00D5092E" w:rsidRPr="00D5092E" w:rsidRDefault="00930AF2" w:rsidP="00D5092E">
      <w:r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9DDF03" wp14:editId="73F59FD3">
                <wp:simplePos x="0" y="0"/>
                <wp:positionH relativeFrom="column">
                  <wp:posOffset>-5715</wp:posOffset>
                </wp:positionH>
                <wp:positionV relativeFrom="paragraph">
                  <wp:posOffset>282575</wp:posOffset>
                </wp:positionV>
                <wp:extent cx="4185920" cy="598932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598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BFBAF" w14:textId="01CC76F7" w:rsidR="00575927" w:rsidRPr="00930AF2" w:rsidRDefault="00575927" w:rsidP="00210BB5">
                            <w:pPr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ca-ES"/>
                              </w:rPr>
                              <w:t>Diumenges d’11:30 a 13:30h</w:t>
                            </w:r>
                          </w:p>
                          <w:p w14:paraId="27E66634" w14:textId="5C16DB43" w:rsidR="00575927" w:rsidRDefault="00575927" w:rsidP="00210BB5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31 de març</w:t>
                            </w:r>
                          </w:p>
                          <w:p w14:paraId="69AC7FDB" w14:textId="641CDE71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Agafem el cabàs!</w:t>
                            </w:r>
                          </w:p>
                          <w:p w14:paraId="428E813F" w14:textId="20661F4A" w:rsidR="00837314" w:rsidRDefault="00837314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95959"/>
                                <w:sz w:val="36"/>
                                <w:szCs w:val="36"/>
                                <w:lang w:val="es-ES"/>
                              </w:rPr>
                              <w:drawing>
                                <wp:inline distT="0" distB="0" distL="0" distR="0" wp14:anchorId="700132D0" wp14:editId="411383EC">
                                  <wp:extent cx="2218944" cy="269051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84" cy="271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4CBC0" w14:textId="79920B6B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7 d’abril</w:t>
                            </w:r>
                          </w:p>
                          <w:p w14:paraId="4ED7CCEA" w14:textId="6F291754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Les fulles del parc: descobrim els arbres del Parc a través de les seves fulles</w:t>
                            </w:r>
                          </w:p>
                          <w:p w14:paraId="7B896D1F" w14:textId="1558FC6B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14 d’abril</w:t>
                            </w:r>
                          </w:p>
                          <w:p w14:paraId="47DD141C" w14:textId="1E6E1EDE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Cuques, bitxos i bestioles</w:t>
                            </w:r>
                          </w:p>
                          <w:p w14:paraId="1C0BD3E3" w14:textId="11E0003E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28 d’abril</w:t>
                            </w:r>
                          </w:p>
                          <w:p w14:paraId="0CC57702" w14:textId="26E0BA8B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L’hort al balcó: plantem un plançó!</w:t>
                            </w:r>
                          </w:p>
                          <w:p w14:paraId="1C201EA6" w14:textId="54A50B20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5 de maig</w:t>
                            </w:r>
                          </w:p>
                          <w:p w14:paraId="0E7334FD" w14:textId="5D514B8B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L’hotel d’insectes! Descobrim els petits invertebrats del Parc</w:t>
                            </w:r>
                          </w:p>
                          <w:p w14:paraId="2923CE2B" w14:textId="5A468AD2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12 de maig</w:t>
                            </w:r>
                          </w:p>
                          <w:p w14:paraId="324116B1" w14:textId="705A21D0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El món secret de les papallones</w:t>
                            </w:r>
                          </w:p>
                          <w:p w14:paraId="3B0E8F4A" w14:textId="6CBF5AB4" w:rsidR="00575927" w:rsidRDefault="00575927" w:rsidP="00EC1DA1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19 de maig</w:t>
                            </w:r>
                          </w:p>
                          <w:p w14:paraId="389BE72B" w14:textId="141F9D0C" w:rsidR="00575927" w:rsidRDefault="00575927" w:rsidP="00EC1DA1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Projecte Orenetes: aprenem sobre les orenetes i com cuidar-les</w:t>
                            </w:r>
                          </w:p>
                          <w:p w14:paraId="70927592" w14:textId="1FEA84EB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DDF0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-.45pt;margin-top:22.25pt;width:329.6pt;height:47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dasQIAALI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" filled="f" stroked="f">
                <v:textbox>
                  <w:txbxContent>
                    <w:p w14:paraId="20BBFBAF" w14:textId="01CC76F7" w:rsidR="00575927" w:rsidRPr="00930AF2" w:rsidRDefault="00575927" w:rsidP="00210BB5">
                      <w:pPr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ca-ES"/>
                        </w:rPr>
                        <w:t>Diumenges d’11:30 a 13:30h</w:t>
                      </w:r>
                    </w:p>
                    <w:p w14:paraId="27E66634" w14:textId="5C16DB43" w:rsidR="00575927" w:rsidRDefault="00575927" w:rsidP="00210BB5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31 de març</w:t>
                      </w:r>
                    </w:p>
                    <w:p w14:paraId="69AC7FDB" w14:textId="641CDE71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Agafem el cabàs!</w:t>
                      </w:r>
                    </w:p>
                    <w:p w14:paraId="428E813F" w14:textId="20661F4A" w:rsidR="00837314" w:rsidRDefault="00837314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595959"/>
                          <w:sz w:val="36"/>
                          <w:szCs w:val="36"/>
                          <w:lang w:val="es-ES"/>
                        </w:rPr>
                        <w:drawing>
                          <wp:inline distT="0" distB="0" distL="0" distR="0" wp14:anchorId="700132D0" wp14:editId="411383EC">
                            <wp:extent cx="2218944" cy="269051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84" cy="271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4CBC0" w14:textId="79920B6B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7 d’abril</w:t>
                      </w:r>
                    </w:p>
                    <w:p w14:paraId="4ED7CCEA" w14:textId="6F291754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Les fulles del parc: descobrim els arbres del Parc a través de les seves fulles</w:t>
                      </w:r>
                    </w:p>
                    <w:p w14:paraId="7B896D1F" w14:textId="1558FC6B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14 d’abril</w:t>
                      </w:r>
                    </w:p>
                    <w:p w14:paraId="47DD141C" w14:textId="1E6E1EDE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Cuques, bitxos i bestioles</w:t>
                      </w:r>
                    </w:p>
                    <w:p w14:paraId="1C0BD3E3" w14:textId="11E0003E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28 d’abril</w:t>
                      </w:r>
                    </w:p>
                    <w:p w14:paraId="0CC57702" w14:textId="26E0BA8B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L’hort al balcó: plantem un plançó!</w:t>
                      </w:r>
                    </w:p>
                    <w:p w14:paraId="1C201EA6" w14:textId="54A50B20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5 de maig</w:t>
                      </w:r>
                    </w:p>
                    <w:p w14:paraId="0E7334FD" w14:textId="5D514B8B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L’hotel d’insectes! Descobrim els petits invertebrats del Parc</w:t>
                      </w:r>
                    </w:p>
                    <w:p w14:paraId="2923CE2B" w14:textId="5A468AD2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12 de maig</w:t>
                      </w:r>
                    </w:p>
                    <w:p w14:paraId="324116B1" w14:textId="705A21D0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El món secret de les papallones</w:t>
                      </w:r>
                    </w:p>
                    <w:p w14:paraId="3B0E8F4A" w14:textId="6CBF5AB4" w:rsidR="00575927" w:rsidRDefault="00575927" w:rsidP="00EC1DA1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19 de maig</w:t>
                      </w:r>
                    </w:p>
                    <w:p w14:paraId="389BE72B" w14:textId="141F9D0C" w:rsidR="00575927" w:rsidRDefault="00575927" w:rsidP="00EC1DA1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Projecte Orenetes: aprenem sobre les orenetes i com cuidar-les</w:t>
                      </w:r>
                    </w:p>
                    <w:p w14:paraId="70927592" w14:textId="1FEA84EB" w:rsidR="00575927" w:rsidRPr="00123209" w:rsidRDefault="00575927" w:rsidP="00210BB5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8CC60" w14:textId="708A0FDA" w:rsidR="00D5092E" w:rsidRPr="00D5092E" w:rsidRDefault="00D5092E" w:rsidP="00D5092E"/>
    <w:p w14:paraId="6693619B" w14:textId="5F25071B" w:rsidR="00D5092E" w:rsidRPr="00D5092E" w:rsidRDefault="00575927" w:rsidP="00D5092E">
      <w:r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182189" wp14:editId="0936F635">
                <wp:simplePos x="0" y="0"/>
                <wp:positionH relativeFrom="column">
                  <wp:posOffset>4505325</wp:posOffset>
                </wp:positionH>
                <wp:positionV relativeFrom="paragraph">
                  <wp:posOffset>287020</wp:posOffset>
                </wp:positionV>
                <wp:extent cx="4185920" cy="646176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646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7A95C" w14:textId="60298607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26 de maig</w:t>
                            </w:r>
                          </w:p>
                          <w:p w14:paraId="2B590A49" w14:textId="095577BD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Bioblitz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 xml:space="preserve"> Metropolità: fem un inventari de les espècies d’ocells del Parc</w:t>
                            </w:r>
                          </w:p>
                          <w:p w14:paraId="11EC6086" w14:textId="62FF703C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2 de juny</w:t>
                            </w:r>
                          </w:p>
                          <w:p w14:paraId="343FAB87" w14:textId="1B98ECC0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Construïm un molinet de vent</w:t>
                            </w:r>
                          </w:p>
                          <w:p w14:paraId="54BF32C1" w14:textId="460AE803" w:rsidR="00837314" w:rsidRDefault="00837314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95959"/>
                                <w:sz w:val="36"/>
                                <w:szCs w:val="36"/>
                                <w:lang w:val="es-ES"/>
                              </w:rPr>
                              <w:drawing>
                                <wp:inline distT="0" distB="0" distL="0" distR="0" wp14:anchorId="2B738306" wp14:editId="09763F0C">
                                  <wp:extent cx="2218944" cy="269051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2884" cy="271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A43263" w14:textId="25B17C56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9 de juny</w:t>
                            </w:r>
                          </w:p>
                          <w:p w14:paraId="7B2DB95B" w14:textId="70C4965E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Celebrem el Dia Mundial del Medi Ambient!</w:t>
                            </w:r>
                          </w:p>
                          <w:p w14:paraId="242CDD82" w14:textId="049CA456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16 de juny</w:t>
                            </w:r>
                          </w:p>
                          <w:p w14:paraId="683A8B08" w14:textId="1B04D4CE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Ratpenats, animals de la foscor</w:t>
                            </w:r>
                          </w:p>
                          <w:p w14:paraId="28F4A4B3" w14:textId="65A362B7" w:rsidR="00575927" w:rsidRDefault="00575927" w:rsidP="007937E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4"/>
                                <w:szCs w:val="44"/>
                                <w:lang w:val="ca-ES"/>
                              </w:rPr>
                              <w:t>23 de juny</w:t>
                            </w:r>
                          </w:p>
                          <w:p w14:paraId="4C5F24FE" w14:textId="5A826619" w:rsidR="00575927" w:rsidRDefault="00575927" w:rsidP="007937E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  <w:t>Els experiments de l’aigua: descobrim les propietats d’aquest element</w:t>
                            </w:r>
                          </w:p>
                          <w:p w14:paraId="5204EBCE" w14:textId="3D0A1E25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2189" id="Cuadro de texto 5" o:spid="_x0000_s1028" type="#_x0000_t202" style="position:absolute;margin-left:354.75pt;margin-top:22.6pt;width:329.6pt;height:50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" filled="f" stroked="f">
                <v:textbox>
                  <w:txbxContent>
                    <w:p w14:paraId="2DE7A95C" w14:textId="60298607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26 de maig</w:t>
                      </w:r>
                    </w:p>
                    <w:p w14:paraId="2B590A49" w14:textId="095577BD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Bioblitz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 xml:space="preserve"> Metropolità: fem un inventari de les espècies d’ocells del Parc</w:t>
                      </w:r>
                    </w:p>
                    <w:p w14:paraId="11EC6086" w14:textId="62FF703C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2 de juny</w:t>
                      </w:r>
                    </w:p>
                    <w:p w14:paraId="343FAB87" w14:textId="1B98ECC0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Construïm un molinet de vent</w:t>
                      </w:r>
                    </w:p>
                    <w:p w14:paraId="54BF32C1" w14:textId="460AE803" w:rsidR="00837314" w:rsidRDefault="00837314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595959"/>
                          <w:sz w:val="36"/>
                          <w:szCs w:val="36"/>
                          <w:lang w:val="es-ES"/>
                        </w:rPr>
                        <w:drawing>
                          <wp:inline distT="0" distB="0" distL="0" distR="0" wp14:anchorId="2B738306" wp14:editId="09763F0C">
                            <wp:extent cx="2218944" cy="269051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2884" cy="271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A43263" w14:textId="25B17C56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9 de juny</w:t>
                      </w:r>
                    </w:p>
                    <w:p w14:paraId="7B2DB95B" w14:textId="70C4965E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Celebrem el Dia Mundial del Medi Ambient!</w:t>
                      </w:r>
                    </w:p>
                    <w:p w14:paraId="242CDD82" w14:textId="049CA456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16 de juny</w:t>
                      </w:r>
                    </w:p>
                    <w:p w14:paraId="683A8B08" w14:textId="1B04D4CE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Ratpenats, animals de la foscor</w:t>
                      </w:r>
                    </w:p>
                    <w:p w14:paraId="28F4A4B3" w14:textId="65A362B7" w:rsidR="00575927" w:rsidRDefault="00575927" w:rsidP="007937E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44"/>
                          <w:szCs w:val="44"/>
                          <w:lang w:val="ca-ES"/>
                        </w:rPr>
                        <w:t>23 de juny</w:t>
                      </w:r>
                    </w:p>
                    <w:p w14:paraId="4C5F24FE" w14:textId="5A826619" w:rsidR="00575927" w:rsidRDefault="00575927" w:rsidP="007937E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  <w:t>Els experiments de l’aigua: descobrim les propietats d’aquest element</w:t>
                      </w:r>
                    </w:p>
                    <w:p w14:paraId="5204EBCE" w14:textId="3D0A1E25" w:rsidR="00575927" w:rsidRPr="00123209" w:rsidRDefault="00575927" w:rsidP="00210BB5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F2AB0C" w14:textId="77777777" w:rsidR="00D5092E" w:rsidRPr="00D5092E" w:rsidRDefault="00D5092E" w:rsidP="00D5092E"/>
    <w:p w14:paraId="25CFA9DC" w14:textId="77777777" w:rsidR="00D5092E" w:rsidRPr="00D5092E" w:rsidRDefault="00D5092E" w:rsidP="00D5092E"/>
    <w:p w14:paraId="11189AB3" w14:textId="3D98B11E" w:rsidR="00E03481" w:rsidRPr="00D5092E" w:rsidRDefault="00E03481" w:rsidP="00D5092E"/>
    <w:sectPr w:rsidR="00E03481" w:rsidRPr="00D5092E" w:rsidSect="00540A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2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33DB1" w14:textId="77777777" w:rsidR="00575927" w:rsidRDefault="00575927" w:rsidP="00210BB5">
      <w:r>
        <w:separator/>
      </w:r>
    </w:p>
  </w:endnote>
  <w:endnote w:type="continuationSeparator" w:id="0">
    <w:p w14:paraId="1B16A6CF" w14:textId="77777777" w:rsidR="00575927" w:rsidRDefault="00575927" w:rsidP="0021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5B71" w14:textId="77777777" w:rsidR="00575927" w:rsidRDefault="005759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90FC" w14:textId="258794C3" w:rsidR="00575927" w:rsidRPr="00D5092E" w:rsidRDefault="0099300A" w:rsidP="00D5092E">
    <w:pPr>
      <w:pStyle w:val="Piedepgina"/>
      <w:tabs>
        <w:tab w:val="clear" w:pos="4252"/>
        <w:tab w:val="clear" w:pos="8504"/>
        <w:tab w:val="left" w:pos="1920"/>
      </w:tabs>
      <w:rPr>
        <w:lang w:val="es-ES"/>
      </w:rPr>
    </w:pPr>
    <w:bookmarkStart w:id="0" w:name="_GoBack"/>
    <w:r w:rsidRPr="00575927"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87F20C9" wp14:editId="5D62B5B5">
          <wp:simplePos x="0" y="0"/>
          <wp:positionH relativeFrom="margin">
            <wp:align>left</wp:align>
          </wp:positionH>
          <wp:positionV relativeFrom="paragraph">
            <wp:posOffset>-659764</wp:posOffset>
          </wp:positionV>
          <wp:extent cx="2596896" cy="614514"/>
          <wp:effectExtent l="0" t="0" r="0" b="0"/>
          <wp:wrapNone/>
          <wp:docPr id="6" name="Imagen 6" descr="H:\EDUCACIÓ AMBIENTAL\UTILITATS\LOGOS\NOUS 2014\Fundesplai_gr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EDUCACIÓ AMBIENTAL\UTILITATS\LOGOS\NOUS 2014\Fundesplai_gr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6896" cy="61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D555D7">
      <w:rPr>
        <w:noProof/>
        <w:lang w:val="es-ES"/>
      </w:rPr>
      <w:drawing>
        <wp:anchor distT="0" distB="0" distL="114300" distR="114300" simplePos="0" relativeHeight="251664384" behindDoc="0" locked="0" layoutInCell="1" allowOverlap="1" wp14:anchorId="5C585643" wp14:editId="14B11E99">
          <wp:simplePos x="0" y="0"/>
          <wp:positionH relativeFrom="margin">
            <wp:align>center</wp:align>
          </wp:positionH>
          <wp:positionV relativeFrom="paragraph">
            <wp:posOffset>-597535</wp:posOffset>
          </wp:positionV>
          <wp:extent cx="2600696" cy="577052"/>
          <wp:effectExtent l="0" t="0" r="0" b="0"/>
          <wp:wrapNone/>
          <wp:docPr id="7" name="Imagen 7" descr="Resultat d'imatges de logo ajuntament l'hospital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t d'imatges de logo ajuntament l'hospital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696" cy="577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91377" w14:textId="77777777" w:rsidR="00575927" w:rsidRDefault="005759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63AC2" w14:textId="77777777" w:rsidR="00575927" w:rsidRDefault="00575927" w:rsidP="00210BB5">
      <w:r>
        <w:separator/>
      </w:r>
    </w:p>
  </w:footnote>
  <w:footnote w:type="continuationSeparator" w:id="0">
    <w:p w14:paraId="1E5010AE" w14:textId="77777777" w:rsidR="00575927" w:rsidRDefault="00575927" w:rsidP="00210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A9FF6" w14:textId="3DE31669" w:rsidR="00575927" w:rsidRDefault="0099300A">
    <w:pPr>
      <w:pStyle w:val="Encabezado"/>
    </w:pPr>
    <w:r>
      <w:rPr>
        <w:noProof/>
        <w:lang w:eastAsia="en-US"/>
      </w:rPr>
      <w:pict w14:anchorId="4BDF8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25.15pt;height:1167.15pt;z-index:-251657216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7944B" w14:textId="0A5242DB" w:rsidR="00575927" w:rsidRDefault="00575927">
    <w:pPr>
      <w:pStyle w:val="Encabezado"/>
    </w:pPr>
    <w:r w:rsidRPr="00210BB5"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E7E258" wp14:editId="21629F32">
              <wp:simplePos x="0" y="0"/>
              <wp:positionH relativeFrom="column">
                <wp:posOffset>-584835</wp:posOffset>
              </wp:positionH>
              <wp:positionV relativeFrom="paragraph">
                <wp:posOffset>-83820</wp:posOffset>
              </wp:positionV>
              <wp:extent cx="5017135" cy="525780"/>
              <wp:effectExtent l="0" t="0" r="0" b="762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7135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3BB358E" w14:textId="77777777" w:rsidR="00575927" w:rsidRPr="00D5092E" w:rsidRDefault="00575927" w:rsidP="00ED7050">
                          <w:pP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60"/>
                              <w:szCs w:val="60"/>
                              <w:lang w:val="ca-ES"/>
                            </w:rPr>
                          </w:pPr>
                          <w:r w:rsidRPr="00D5092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60"/>
                              <w:szCs w:val="60"/>
                              <w:lang w:val="ca-ES"/>
                            </w:rPr>
                            <w:t>PRIMAVERA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7E25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margin-left:-46.05pt;margin-top:-6.6pt;width:395.0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" filled="f" stroked="f">
              <v:textbox>
                <w:txbxContent>
                  <w:p w14:paraId="63BB358E" w14:textId="77777777" w:rsidR="00575927" w:rsidRPr="00D5092E" w:rsidRDefault="00575927" w:rsidP="00ED7050">
                    <w:pPr>
                      <w:rPr>
                        <w:rFonts w:asciiTheme="majorHAnsi" w:hAnsiTheme="majorHAnsi"/>
                        <w:b/>
                        <w:color w:val="FFFFFF" w:themeColor="background1"/>
                        <w:sz w:val="60"/>
                        <w:szCs w:val="60"/>
                        <w:lang w:val="ca-ES"/>
                      </w:rPr>
                    </w:pPr>
                    <w:r w:rsidRPr="00D5092E">
                      <w:rPr>
                        <w:rFonts w:asciiTheme="majorHAnsi" w:hAnsiTheme="majorHAnsi"/>
                        <w:b/>
                        <w:color w:val="FFFFFF" w:themeColor="background1"/>
                        <w:sz w:val="60"/>
                        <w:szCs w:val="60"/>
                        <w:lang w:val="ca-ES"/>
                      </w:rPr>
                      <w:t>PRIMAVERA 2019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300A">
      <w:rPr>
        <w:noProof/>
        <w:lang w:eastAsia="en-US"/>
      </w:rPr>
      <w:pict w14:anchorId="113F2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25.15pt;height:1167.15pt;z-index:-251658240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29282" w14:textId="58461E5C" w:rsidR="00575927" w:rsidRDefault="0099300A">
    <w:pPr>
      <w:pStyle w:val="Encabezado"/>
    </w:pPr>
    <w:r>
      <w:rPr>
        <w:noProof/>
        <w:lang w:eastAsia="en-US"/>
      </w:rPr>
      <w:pict w14:anchorId="15079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25.15pt;height:1167.15pt;z-index:-251656192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3"/>
    <w:rsid w:val="0007066F"/>
    <w:rsid w:val="00123209"/>
    <w:rsid w:val="00210BB5"/>
    <w:rsid w:val="00540A33"/>
    <w:rsid w:val="00575927"/>
    <w:rsid w:val="00577273"/>
    <w:rsid w:val="007937E6"/>
    <w:rsid w:val="00837314"/>
    <w:rsid w:val="00930AF2"/>
    <w:rsid w:val="0099300A"/>
    <w:rsid w:val="009B526F"/>
    <w:rsid w:val="00BA271C"/>
    <w:rsid w:val="00D5092E"/>
    <w:rsid w:val="00D555D7"/>
    <w:rsid w:val="00E03481"/>
    <w:rsid w:val="00EC1DA1"/>
    <w:rsid w:val="00ED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4869E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0B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0BB5"/>
  </w:style>
  <w:style w:type="paragraph" w:styleId="Piedepgina">
    <w:name w:val="footer"/>
    <w:basedOn w:val="Normal"/>
    <w:link w:val="PiedepginaCar"/>
    <w:uiPriority w:val="99"/>
    <w:unhideWhenUsed/>
    <w:rsid w:val="00210B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AF1EBB94</Template>
  <TotalTime>23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AMB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 Grimalt Hirvonen</dc:creator>
  <cp:keywords/>
  <dc:description/>
  <cp:lastModifiedBy>Patri Jiménez Alonso</cp:lastModifiedBy>
  <cp:revision>6</cp:revision>
  <dcterms:created xsi:type="dcterms:W3CDTF">2019-03-18T10:49:00Z</dcterms:created>
  <dcterms:modified xsi:type="dcterms:W3CDTF">2019-03-20T13:08:00Z</dcterms:modified>
</cp:coreProperties>
</file>